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8DC55" w14:textId="0709D15A" w:rsidR="002912CC" w:rsidRDefault="002912C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192"/>
        <w:gridCol w:w="2608"/>
      </w:tblGrid>
      <w:tr w:rsidR="003B144F" w14:paraId="712948C4" w14:textId="77777777">
        <w:trPr>
          <w:trHeight w:hRule="exact" w:val="14299"/>
          <w:jc w:val="center"/>
        </w:trPr>
        <w:tc>
          <w:tcPr>
            <w:tcW w:w="8192" w:type="dxa"/>
          </w:tcPr>
          <w:p w14:paraId="23983E9E" w14:textId="1463372B" w:rsidR="007B7997" w:rsidRDefault="007B7997" w:rsidP="007B7997">
            <w:r>
              <w:fldChar w:fldCharType="begin"/>
            </w:r>
            <w:r>
              <w:instrText xml:space="preserve"> INCLUDEPICTURE "https://images.pexels.com/photos/1679825/pexels-photo-1679825.jpeg?auto=compress&amp;cs=tinysrgb&amp;h=750&amp;w=1260" \* MERGEFORMATINET </w:instrText>
            </w:r>
            <w:r>
              <w:fldChar w:fldCharType="end"/>
            </w:r>
          </w:p>
          <w:p w14:paraId="71CD0DD0" w14:textId="7ADA7D01" w:rsidR="000F482C" w:rsidRDefault="000F482C" w:rsidP="007B7997">
            <w:r w:rsidRPr="002912CC">
              <w:drawing>
                <wp:anchor distT="0" distB="0" distL="114300" distR="114300" simplePos="0" relativeHeight="251658242" behindDoc="0" locked="0" layoutInCell="1" allowOverlap="1" wp14:anchorId="5ADA9BAC" wp14:editId="23DA2551">
                  <wp:simplePos x="0" y="0"/>
                  <wp:positionH relativeFrom="column">
                    <wp:posOffset>262114</wp:posOffset>
                  </wp:positionH>
                  <wp:positionV relativeFrom="paragraph">
                    <wp:posOffset>6350</wp:posOffset>
                  </wp:positionV>
                  <wp:extent cx="4656455" cy="3253740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443" t="16596" r="1029"/>
                          <a:stretch/>
                        </pic:blipFill>
                        <pic:spPr bwMode="auto">
                          <a:xfrm>
                            <a:off x="0" y="0"/>
                            <a:ext cx="4656455" cy="325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DB97F9" w14:textId="3061D4F8" w:rsidR="000F482C" w:rsidRDefault="000F482C" w:rsidP="007B7997"/>
          <w:p w14:paraId="3433F9B3" w14:textId="48FF0611" w:rsidR="000F482C" w:rsidRDefault="000F482C" w:rsidP="007B7997"/>
          <w:p w14:paraId="7A98A34C" w14:textId="4CBD94BE" w:rsidR="000F482C" w:rsidRDefault="000F482C" w:rsidP="007B7997"/>
          <w:p w14:paraId="200019DD" w14:textId="3EECE8C9" w:rsidR="000F482C" w:rsidRDefault="000F482C" w:rsidP="007B7997"/>
          <w:p w14:paraId="21AB3506" w14:textId="401DDE07" w:rsidR="000F482C" w:rsidRDefault="000F482C" w:rsidP="007B7997"/>
          <w:p w14:paraId="54DB8AE2" w14:textId="056BDFDD" w:rsidR="000F482C" w:rsidRDefault="000F482C" w:rsidP="007B7997"/>
          <w:p w14:paraId="1677DA02" w14:textId="0EF34576" w:rsidR="000F482C" w:rsidRDefault="000F482C" w:rsidP="007B7997"/>
          <w:p w14:paraId="25BC8554" w14:textId="4C53A99A" w:rsidR="000F482C" w:rsidRDefault="000F482C" w:rsidP="007B7997"/>
          <w:p w14:paraId="409E5ABA" w14:textId="160B6CFC" w:rsidR="000F482C" w:rsidRDefault="000F482C" w:rsidP="007B7997"/>
          <w:p w14:paraId="4F60CA1A" w14:textId="4F361705" w:rsidR="000F482C" w:rsidRDefault="000F482C" w:rsidP="007B7997"/>
          <w:p w14:paraId="691DF0E8" w14:textId="3CAFE92B" w:rsidR="000F482C" w:rsidRDefault="000F482C" w:rsidP="007B7997"/>
          <w:p w14:paraId="4390FE3F" w14:textId="2C7698BF" w:rsidR="000F482C" w:rsidRDefault="000F482C" w:rsidP="007B7997"/>
          <w:p w14:paraId="5CCE9367" w14:textId="77777777" w:rsidR="000F482C" w:rsidRDefault="000F482C" w:rsidP="007B7997">
            <w:pPr>
              <w:rPr>
                <w:b w:val="0"/>
              </w:rPr>
            </w:pPr>
          </w:p>
          <w:p w14:paraId="33816EB3" w14:textId="77777777" w:rsidR="00E671E9" w:rsidRDefault="00E671E9" w:rsidP="00084478">
            <w:pPr>
              <w:rPr>
                <w:sz w:val="74"/>
                <w:szCs w:val="74"/>
              </w:rPr>
            </w:pPr>
          </w:p>
          <w:p w14:paraId="705E7365" w14:textId="3176BEC6" w:rsidR="003B144F" w:rsidRPr="008C7C13" w:rsidRDefault="00256009" w:rsidP="00084478">
            <w:pPr>
              <w:rPr>
                <w:b w:val="0"/>
                <w:sz w:val="74"/>
                <w:szCs w:val="74"/>
              </w:rPr>
            </w:pPr>
            <w:r w:rsidRPr="008C7C13">
              <w:rPr>
                <w:sz w:val="74"/>
                <w:szCs w:val="74"/>
              </w:rPr>
              <w:t>CAP Seal Etched on Mirror</w:t>
            </w:r>
          </w:p>
          <w:p w14:paraId="7A1AC0A3" w14:textId="37223E35" w:rsidR="005D7134" w:rsidRDefault="002D0612" w:rsidP="007B7997">
            <w:pPr>
              <w:pStyle w:val="NormalWeb"/>
              <w:spacing w:before="0" w:after="150"/>
              <w:jc w:val="both"/>
              <w:rPr>
                <w:rFonts w:ascii="Helvetica Neue" w:hAnsi="Helvetica Neue"/>
                <w:color w:val="515151"/>
              </w:rPr>
            </w:pPr>
            <w:r>
              <w:rPr>
                <w:rFonts w:ascii="Helvetica Neue" w:hAnsi="Helvetica Neue"/>
                <w:color w:val="515151"/>
              </w:rPr>
              <w:t>Th</w:t>
            </w:r>
            <w:r w:rsidR="000F482C">
              <w:rPr>
                <w:rFonts w:ascii="Helvetica Neue" w:hAnsi="Helvetica Neue"/>
                <w:color w:val="515151"/>
              </w:rPr>
              <w:t>e Civil Air Patrol seal is etched on this 12” x 12” mirror</w:t>
            </w:r>
            <w:r w:rsidR="00E671E9">
              <w:rPr>
                <w:rFonts w:ascii="Helvetica Neue" w:hAnsi="Helvetica Neue"/>
                <w:color w:val="515151"/>
              </w:rPr>
              <w:t>, and framed for hanging in your home or office.</w:t>
            </w:r>
          </w:p>
          <w:p w14:paraId="4D0F4B7F" w14:textId="5604FB96" w:rsidR="004F0863" w:rsidRDefault="00274C44" w:rsidP="008716D2">
            <w:pPr>
              <w:pStyle w:val="NormalWeb"/>
              <w:spacing w:before="0" w:beforeAutospacing="0" w:after="150" w:afterAutospacing="0"/>
              <w:jc w:val="both"/>
              <w:rPr>
                <w:rFonts w:ascii="Helvetica Neue" w:hAnsi="Helvetica Neue"/>
                <w:color w:val="515151"/>
              </w:rPr>
            </w:pPr>
            <w:r>
              <w:rPr>
                <w:rFonts w:ascii="Helvetica Neue" w:hAnsi="Helvetica Neue"/>
                <w:color w:val="515151"/>
              </w:rPr>
              <w:t>If you bid on this item and don’t win, feel free to email and let us know you’re interested in making a donation for another, similar, mirror.</w:t>
            </w:r>
          </w:p>
          <w:p w14:paraId="68FE3DF8" w14:textId="1D97C0DB" w:rsidR="00E671E9" w:rsidRDefault="00E671E9" w:rsidP="008716D2">
            <w:pPr>
              <w:pStyle w:val="NormalWeb"/>
              <w:spacing w:before="0" w:beforeAutospacing="0" w:after="150" w:afterAutospacing="0"/>
              <w:jc w:val="both"/>
              <w:rPr>
                <w:rFonts w:ascii="Helvetica Neue" w:hAnsi="Helvetica Neue"/>
                <w:color w:val="515151"/>
              </w:rPr>
            </w:pPr>
          </w:p>
          <w:p w14:paraId="5F191AD6" w14:textId="762BD589" w:rsidR="00E0489D" w:rsidRDefault="008716D2" w:rsidP="008716D2">
            <w:pPr>
              <w:pStyle w:val="NormalWeb"/>
              <w:spacing w:before="0" w:beforeAutospacing="0" w:after="150" w:afterAutospacing="0"/>
              <w:jc w:val="both"/>
              <w:rPr>
                <w:rFonts w:ascii="Helvetica Neue" w:hAnsi="Helvetica Neue"/>
                <w:color w:val="515151"/>
              </w:rPr>
            </w:pPr>
            <w:r>
              <w:rPr>
                <w:rFonts w:ascii="Helvetica Neue" w:hAnsi="Helvetica Neue"/>
                <w:color w:val="515151"/>
              </w:rPr>
              <w:t xml:space="preserve">This </w:t>
            </w:r>
            <w:r w:rsidR="006605C8">
              <w:rPr>
                <w:rFonts w:ascii="Helvetica Neue" w:hAnsi="Helvetica Neue"/>
                <w:color w:val="515151"/>
              </w:rPr>
              <w:t>item</w:t>
            </w:r>
            <w:r>
              <w:rPr>
                <w:rFonts w:ascii="Helvetica Neue" w:hAnsi="Helvetica Neue"/>
                <w:color w:val="515151"/>
              </w:rPr>
              <w:t xml:space="preserve"> is valued at</w:t>
            </w:r>
            <w:r w:rsidR="006710FA">
              <w:rPr>
                <w:rFonts w:ascii="Helvetica Neue" w:hAnsi="Helvetica Neue"/>
                <w:color w:val="515151"/>
              </w:rPr>
              <w:t xml:space="preserve"> </w:t>
            </w:r>
            <w:r w:rsidRPr="00E0489D">
              <w:rPr>
                <w:rFonts w:ascii="Helvetica Neue" w:hAnsi="Helvetica Neue"/>
                <w:b/>
                <w:color w:val="515151"/>
              </w:rPr>
              <w:t>$</w:t>
            </w:r>
            <w:r w:rsidR="00952133">
              <w:rPr>
                <w:rFonts w:ascii="Helvetica Neue" w:hAnsi="Helvetica Neue"/>
                <w:b/>
                <w:color w:val="515151"/>
              </w:rPr>
              <w:t>1</w:t>
            </w:r>
            <w:r w:rsidR="002E58DF">
              <w:rPr>
                <w:rFonts w:ascii="Helvetica Neue" w:hAnsi="Helvetica Neue"/>
                <w:b/>
                <w:color w:val="515151"/>
              </w:rPr>
              <w:t>00</w:t>
            </w:r>
            <w:r w:rsidRPr="00E0489D">
              <w:rPr>
                <w:rFonts w:ascii="Helvetica Neue" w:hAnsi="Helvetica Neue"/>
                <w:b/>
                <w:color w:val="515151"/>
              </w:rPr>
              <w:t>.00</w:t>
            </w:r>
            <w:r>
              <w:rPr>
                <w:rFonts w:ascii="Helvetica Neue" w:hAnsi="Helvetica Neue"/>
                <w:color w:val="515151"/>
              </w:rPr>
              <w:t xml:space="preserve">. </w:t>
            </w:r>
          </w:p>
          <w:p w14:paraId="28412D61" w14:textId="7B74D4EF" w:rsidR="004F0863" w:rsidRDefault="004F0863" w:rsidP="008716D2">
            <w:pPr>
              <w:pStyle w:val="NormalWeb"/>
              <w:spacing w:before="0" w:beforeAutospacing="0" w:after="150" w:afterAutospacing="0"/>
              <w:jc w:val="both"/>
              <w:rPr>
                <w:rFonts w:ascii="Helvetica Neue" w:hAnsi="Helvetica Neue"/>
                <w:color w:val="515151"/>
              </w:rPr>
            </w:pPr>
          </w:p>
          <w:p w14:paraId="61277375" w14:textId="268133A7" w:rsidR="008716D2" w:rsidRPr="008716D2" w:rsidRDefault="00E0489D" w:rsidP="008716D2">
            <w:pPr>
              <w:pStyle w:val="NormalWeb"/>
              <w:spacing w:before="0" w:beforeAutospacing="0" w:after="150" w:afterAutospacing="0"/>
              <w:jc w:val="both"/>
              <w:rPr>
                <w:rFonts w:ascii="Helvetica Neue" w:hAnsi="Helvetica Neue"/>
                <w:color w:val="515151"/>
              </w:rPr>
            </w:pPr>
            <w:r>
              <w:rPr>
                <w:rFonts w:ascii="Helvetica Neue" w:hAnsi="Helvetica Neue"/>
                <w:color w:val="515151"/>
              </w:rPr>
              <w:t>The minimum</w:t>
            </w:r>
            <w:r w:rsidR="008716D2">
              <w:rPr>
                <w:rFonts w:ascii="Helvetica Neue" w:hAnsi="Helvetica Neue"/>
                <w:color w:val="515151"/>
              </w:rPr>
              <w:t xml:space="preserve"> bid is </w:t>
            </w:r>
            <w:r w:rsidR="008716D2" w:rsidRPr="00E0489D">
              <w:rPr>
                <w:rFonts w:ascii="Helvetica Neue" w:hAnsi="Helvetica Neue"/>
                <w:b/>
                <w:color w:val="515151"/>
              </w:rPr>
              <w:t>$</w:t>
            </w:r>
            <w:r w:rsidR="00952133">
              <w:rPr>
                <w:rFonts w:ascii="Helvetica Neue" w:hAnsi="Helvetica Neue"/>
                <w:b/>
                <w:color w:val="515151"/>
              </w:rPr>
              <w:t>25</w:t>
            </w:r>
            <w:r w:rsidR="008716D2" w:rsidRPr="00E0489D">
              <w:rPr>
                <w:rFonts w:ascii="Helvetica Neue" w:hAnsi="Helvetica Neue"/>
                <w:b/>
                <w:color w:val="515151"/>
              </w:rPr>
              <w:t>.00</w:t>
            </w:r>
            <w:r w:rsidR="008716D2">
              <w:rPr>
                <w:rFonts w:ascii="Helvetica Neue" w:hAnsi="Helvetica Neue"/>
                <w:color w:val="515151"/>
              </w:rPr>
              <w:t xml:space="preserve">, </w:t>
            </w:r>
            <w:r>
              <w:rPr>
                <w:rFonts w:ascii="Helvetica Neue" w:hAnsi="Helvetica Neue"/>
                <w:color w:val="515151"/>
              </w:rPr>
              <w:t>and the m</w:t>
            </w:r>
            <w:r w:rsidR="008716D2">
              <w:rPr>
                <w:rFonts w:ascii="Helvetica Neue" w:hAnsi="Helvetica Neue"/>
                <w:color w:val="515151"/>
              </w:rPr>
              <w:t xml:space="preserve">inimum </w:t>
            </w:r>
            <w:r>
              <w:rPr>
                <w:rFonts w:ascii="Helvetica Neue" w:hAnsi="Helvetica Neue"/>
                <w:color w:val="515151"/>
              </w:rPr>
              <w:t>bid i</w:t>
            </w:r>
            <w:r w:rsidR="008716D2">
              <w:rPr>
                <w:rFonts w:ascii="Helvetica Neue" w:hAnsi="Helvetica Neue"/>
                <w:color w:val="515151"/>
              </w:rPr>
              <w:t xml:space="preserve">ncrease is </w:t>
            </w:r>
            <w:r w:rsidRPr="00E0489D">
              <w:rPr>
                <w:rFonts w:ascii="Helvetica Neue" w:hAnsi="Helvetica Neue"/>
                <w:b/>
                <w:color w:val="515151"/>
              </w:rPr>
              <w:t>$</w:t>
            </w:r>
            <w:r w:rsidR="003003A2">
              <w:rPr>
                <w:rFonts w:ascii="Helvetica Neue" w:hAnsi="Helvetica Neue"/>
                <w:b/>
                <w:color w:val="515151"/>
              </w:rPr>
              <w:t>3</w:t>
            </w:r>
            <w:r w:rsidRPr="00E0489D">
              <w:rPr>
                <w:rFonts w:ascii="Helvetica Neue" w:hAnsi="Helvetica Neue"/>
                <w:b/>
                <w:color w:val="515151"/>
              </w:rPr>
              <w:t>.00</w:t>
            </w:r>
          </w:p>
          <w:p w14:paraId="4B82EC5A" w14:textId="18D97FDB" w:rsidR="00932DC3" w:rsidRPr="00932DC3" w:rsidRDefault="00E13266" w:rsidP="00932DC3">
            <w:pPr>
              <w:pStyle w:val="Heading3"/>
              <w:outlineLvl w:val="2"/>
            </w:pPr>
            <w:r>
              <w:t>Th</w:t>
            </w:r>
            <w:r w:rsidR="00BF4861">
              <w:t xml:space="preserve">ere are no restrictions on this </w:t>
            </w:r>
            <w:r w:rsidR="00500C13">
              <w:t>item</w:t>
            </w:r>
            <w:r w:rsidR="00922319">
              <w:t>.</w:t>
            </w:r>
          </w:p>
          <w:p w14:paraId="183A090F" w14:textId="52A922CA" w:rsidR="003B144F" w:rsidRDefault="008716D2" w:rsidP="00922319">
            <w:pPr>
              <w:pStyle w:val="Heading4"/>
              <w:outlineLvl w:val="3"/>
            </w:pPr>
            <w:r>
              <w:t xml:space="preserve">Generously Donated by </w:t>
            </w:r>
            <w:r w:rsidR="00EE2481">
              <w:t xml:space="preserve">the </w:t>
            </w:r>
            <w:r w:rsidR="00E671E9">
              <w:t>Oregon Wing Headquarters</w:t>
            </w:r>
            <w:r w:rsidR="00686C80">
              <w:t xml:space="preserve"> </w:t>
            </w:r>
            <w:r w:rsidR="00686C80">
              <w:fldChar w:fldCharType="begin"/>
            </w:r>
            <w:r w:rsidR="00686C80">
              <w:instrText xml:space="preserve"> INCLUDEPICTURE "https://pamplinmedia.com/images/artimg/00003615373700-0721.jpg" \* MERGEFORMATINET </w:instrText>
            </w:r>
            <w:r w:rsidR="00686C80">
              <w:fldChar w:fldCharType="end"/>
            </w:r>
          </w:p>
          <w:p w14:paraId="314FCFF0" w14:textId="1E3C86CC" w:rsidR="00A5071D" w:rsidRPr="00A5071D" w:rsidRDefault="00A5071D" w:rsidP="00A5071D"/>
        </w:tc>
        <w:tc>
          <w:tcPr>
            <w:tcW w:w="2608" w:type="dxa"/>
            <w:tcMar>
              <w:left w:w="288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ashed" w:sz="8" w:space="0" w:color="231F20" w:themeColor="text2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Side layout"/>
            </w:tblPr>
            <w:tblGrid>
              <w:gridCol w:w="2318"/>
            </w:tblGrid>
            <w:tr w:rsidR="003B144F" w14:paraId="3C7154A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DE8F2B7" w14:textId="1EB12903" w:rsidR="003B144F" w:rsidRDefault="00AC7A8F">
                  <w:pPr>
                    <w:spacing w:after="80"/>
                  </w:pPr>
                  <w:r w:rsidRPr="00A5071D">
                    <mc:AlternateContent>
                      <mc:Choice Requires="wps">
                        <w:drawing>
                          <wp:anchor distT="0" distB="0" distL="114300" distR="114300" simplePos="0" relativeHeight="251660290" behindDoc="0" locked="0" layoutInCell="1" allowOverlap="1" wp14:anchorId="7D5108FF" wp14:editId="4BD43E7B">
                            <wp:simplePos x="0" y="0"/>
                            <wp:positionH relativeFrom="column">
                              <wp:posOffset>848995</wp:posOffset>
                            </wp:positionH>
                            <wp:positionV relativeFrom="paragraph">
                              <wp:posOffset>-69850</wp:posOffset>
                            </wp:positionV>
                            <wp:extent cx="721995" cy="327025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21995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7A371B" w14:textId="4901BE99" w:rsidR="00A5071D" w:rsidRDefault="00CC73A6" w:rsidP="008716D2">
                                        <w:r>
                                          <w:t>25</w:t>
                                        </w:r>
                                        <w:r w:rsidR="00A5071D">
                                          <w:t>.00.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D5108F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66.85pt;margin-top:-5.5pt;width:56.85pt;height:25.7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1ElLwIAAFcEAAAOAAAAZHJzL2Uyb0RvYy54bWysVFFv2jAQfp+0/2D5fSSk0JaIULFWTJNQ&#13;&#10;WwmmPhvHIZFsn2cbEvbrd3YCRd2epr2Y893lzt/33TF/6JQkR2FdA7qg41FKidAcykbvC/pju/py&#13;&#10;T4nzTJdMghYFPQlHHxafP81bk4sMapClsASLaJe3pqC19yZPEsdroZgbgREagxVYxTxe7T4pLWux&#13;&#10;upJJlqa3SQu2NBa4cA69T32QLmL9qhLcv1SVE57IguLbfDxtPHfhTBZzlu8tM3XDh2ewf3iFYo3G&#13;&#10;ppdST8wzcrDNH6VUwy04qPyIg0qgqhouIgZEM04/oNnUzIiIBclx5kKT+39l+fPx1ZKmLGhGiWYK&#13;&#10;JdqKzpOv0JEssNMal2PSxmCa79CNKp/9Dp0BdFdZFX4RDsE48ny6cBuKcXTeZePZbEoJx9BNdpdm&#13;&#10;01Alef/YWOe/CVAkGAW1KF1klB3Xzvep55TQS8OqkTLKJzVpC3p7M03jB5cIFpcaewQI/VOD5btd&#13;&#10;NwAe4O2gPCE6C/10OMNXDb5hzZx/ZRbHAQHhiPsXPCoJ2AsGi5Ia7K+/+UM+qoRRSlocr4K6nwdm&#13;&#10;BSXyu0b9ZuPJJMxjvEymdxle7HVkdx3RB/UIOMFjXCbDoxnyvTyblQX1hpuwDF0xxDTH3gX1Z/PR&#13;&#10;90OPm8TFchmTcAIN82u9MTyUDqwGhrfdG7NmkMGjfs9wHkSWf1Cjz+31WB48VE2UKvDcszrQj9Mb&#13;&#10;xR42LazH9T1mvf8fLH4DAAD//wMAUEsDBBQABgAIAAAAIQCoONdz5gAAAA8BAAAPAAAAZHJzL2Rv&#13;&#10;d25yZXYueG1sTI9PT8JAEMXvJnyHzZB4g21LEVK6JaSGmBg9gFy8bbtD27h/aneB6qd3POllkpd5&#13;&#10;8+b98u1oNLvi4DtnBcTzCBja2qnONgJOb/vZGpgP0iqpnUUBX+hhW0zucpkpd7MHvB5DwyjE+kwK&#13;&#10;aEPoM8593aKRfu56tLQ7u8HIQHJouBrkjcKN5kkUPXAjO0sfWtlj2WL9cbwYAc/l/lUeqsSsv3X5&#13;&#10;9HLe9Z+n96UQ99PxcUNjtwEWcAx/F/DLQP2hoGKVu1jlmSa9WKzIKmAWx0RGjiRdpcAqAWm0BF7k&#13;&#10;/D9H8QMAAP//AwBQSwECLQAUAAYACAAAACEAtoM4kv4AAADhAQAAEwAAAAAAAAAAAAAAAAAAAAAA&#13;&#10;W0NvbnRlbnRfVHlwZXNdLnhtbFBLAQItABQABgAIAAAAIQA4/SH/1gAAAJQBAAALAAAAAAAAAAAA&#13;&#10;AAAAAC8BAABfcmVscy8ucmVsc1BLAQItABQABgAIAAAAIQBRP1ElLwIAAFcEAAAOAAAAAAAAAAAA&#13;&#10;AAAAAC4CAABkcnMvZTJvRG9jLnhtbFBLAQItABQABgAIAAAAIQCoONdz5gAAAA8BAAAPAAAAAAAA&#13;&#10;AAAAAAAAAIkEAABkcnMvZG93bnJldi54bWxQSwUGAAAAAAQABADzAAAAnAUAAAAA&#13;&#10;" filled="f" stroked="f" strokeweight=".5pt">
                            <v:textbox>
                              <w:txbxContent>
                                <w:p w14:paraId="057A371B" w14:textId="4901BE99" w:rsidR="00A5071D" w:rsidRDefault="00CC73A6" w:rsidP="008716D2">
                                  <w:r>
                                    <w:t>25</w:t>
                                  </w:r>
                                  <w:r w:rsidR="00A5071D">
                                    <w:t>.00.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sdt>
                    <w:sdtPr>
                      <w:alias w:val="Item"/>
                      <w:tag w:val=""/>
                      <w:id w:val="1337040638"/>
                      <w:placeholder>
                        <w:docPart w:val="379760D555BB934C9FA268D4723610CF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 w:rsidRPr="00F73A43">
                        <w:t>Bid Amount: $_____</w:t>
                      </w:r>
                      <w:r w:rsidR="00F73A43">
                        <w:t>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451862938"/>
                    <w:placeholder>
                      <w:docPart w:val="D66D06E017C8324DAA3780A2BA84C7A0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4CB45017" w14:textId="77777777" w:rsidR="003B144F" w:rsidRDefault="00F73A43">
                      <w:pPr>
                        <w:spacing w:after="80"/>
                      </w:pPr>
                      <w:r w:rsidRPr="00F73A43">
                        <w:t xml:space="preserve">Name: </w:t>
                      </w:r>
                      <w:r>
                        <w:t>_____________</w:t>
                      </w:r>
                    </w:p>
                  </w:sdtContent>
                </w:sdt>
              </w:tc>
            </w:tr>
            <w:tr w:rsidR="003B144F" w14:paraId="1C85741A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2C868E5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995184010"/>
                      <w:placeholder>
                        <w:docPart w:val="FDA39BE33E8FB147B2330DFA247118F8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979151402"/>
                    <w:placeholder>
                      <w:docPart w:val="790E529770134B4DB720290F1AA264C8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3D6D132D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5C97D987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6C3B940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1112021385"/>
                      <w:placeholder>
                        <w:docPart w:val="8830BCEB72C6814C8CDCF96F990CC8C1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86366914"/>
                    <w:placeholder>
                      <w:docPart w:val="EC6228E6D28AC74D9E215A8BDCE78312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5DA6A1BE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18245D1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880F246" w14:textId="75D5706A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1483970363"/>
                      <w:placeholder>
                        <w:docPart w:val="837A97F8C5302C4C895E69B1BC39CC0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624584968"/>
                    <w:placeholder>
                      <w:docPart w:val="E9599EAFF90EA4439CE4E32D9603E5FB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15DB464B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2ECFB8C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61373B9" w14:textId="480BD40B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1476144104"/>
                      <w:placeholder>
                        <w:docPart w:val="17F4C28F121FD04B93DD5F1844F91A8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7278100"/>
                    <w:placeholder>
                      <w:docPart w:val="5C9AFF0A69D1AE4A86AFA1C4246D281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34B6788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7F37E8D7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71EF90C3" w14:textId="000B8FE3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639151772"/>
                      <w:placeholder>
                        <w:docPart w:val="AFBC46B5A7C8064B9840C1ED11F1049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61443266"/>
                    <w:placeholder>
                      <w:docPart w:val="9861F494EEB5B841ABEA052755A13B10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0E918214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6058C082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EEC8D6C" w14:textId="62BE3D9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23414968"/>
                      <w:placeholder>
                        <w:docPart w:val="6DE5FDDC3108F74BAB17464E3779253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219739653"/>
                    <w:placeholder>
                      <w:docPart w:val="983C2AE5D1B3734BBCD3A704B88196FC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3FA31E3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58F10149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7DE1C8F" w14:textId="78A75196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444548094"/>
                      <w:placeholder>
                        <w:docPart w:val="BEF44F8EC18CAF4981E28A3230BE2948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71160226"/>
                    <w:placeholder>
                      <w:docPart w:val="1C7C3E95F6FB304996A2AB461CED128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EFA71EB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67EE146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0CB4136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1526317431"/>
                      <w:placeholder>
                        <w:docPart w:val="0CE53FFA9E70FC4EBC5AEC39DEA8E44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903405332"/>
                    <w:placeholder>
                      <w:docPart w:val="C1B6300BC0042F44917EB93816A3F2A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0091797B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6A66EC1C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390F65B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1278010584"/>
                      <w:placeholder>
                        <w:docPart w:val="8342374C7C07AD48B292AE63437AEF97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583343397"/>
                    <w:placeholder>
                      <w:docPart w:val="B7C8894991E2DC4FAC592CE20A91D17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5B47BE93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25528CFE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97CDECB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1399093008"/>
                      <w:placeholder>
                        <w:docPart w:val="5203B69A47668849B401CF4033F73BA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23586981"/>
                    <w:placeholder>
                      <w:docPart w:val="DB300794F8F28A478BE6885524063F35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167BC573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773CC769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AF7B94C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358014315"/>
                      <w:placeholder>
                        <w:docPart w:val="111E610CDEF0484A9F36E794EAED18E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987703724"/>
                    <w:placeholder>
                      <w:docPart w:val="F9FB3299C759864D928EA3EAD2770926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3C8C8E52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05F508E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71BB0F5D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481624589"/>
                      <w:placeholder>
                        <w:docPart w:val="F9B205588E6B3740BBC4ECAEAEBB98C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808479447"/>
                    <w:placeholder>
                      <w:docPart w:val="58B801EE9AD4654CB4D922F039F5210A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30494551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  <w:tr w:rsidR="003B144F" w14:paraId="6BB11454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46221B0" w14:textId="77777777" w:rsidR="003B144F" w:rsidRDefault="003E7665">
                  <w:pPr>
                    <w:spacing w:after="80"/>
                  </w:pPr>
                  <w:sdt>
                    <w:sdtPr>
                      <w:alias w:val="Item"/>
                      <w:tag w:val=""/>
                      <w:id w:val="-1711108434"/>
                      <w:placeholder>
                        <w:docPart w:val="FDB677EEA264BE419ECD794EA555820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73A43">
                        <w:t>Bid Amount: $_______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410893648"/>
                    <w:placeholder>
                      <w:docPart w:val="9711FCF391AE2E4BA43F876C2BAC8848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63B32C23" w14:textId="77777777" w:rsidR="003B144F" w:rsidRDefault="00F73A43">
                      <w:pPr>
                        <w:spacing w:after="80"/>
                      </w:pPr>
                      <w:r>
                        <w:t>Name: _____________</w:t>
                      </w:r>
                    </w:p>
                  </w:sdtContent>
                </w:sdt>
              </w:tc>
            </w:tr>
          </w:tbl>
          <w:p w14:paraId="0365BDA6" w14:textId="7B3D833F" w:rsidR="003B144F" w:rsidRDefault="008716D2">
            <w:pPr>
              <w:spacing w:after="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E03DE2A" wp14:editId="4EC7B72D">
                      <wp:simplePos x="0" y="0"/>
                      <wp:positionH relativeFrom="column">
                        <wp:posOffset>-93247</wp:posOffset>
                      </wp:positionH>
                      <wp:positionV relativeFrom="paragraph">
                        <wp:posOffset>-603885</wp:posOffset>
                      </wp:positionV>
                      <wp:extent cx="1781175" cy="3200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9399F7" w14:textId="45EB88F0" w:rsidR="008716D2" w:rsidRDefault="008716D2" w:rsidP="008716D2">
                                  <w:r>
                                    <w:t>Buy it now, for $</w:t>
                                  </w:r>
                                  <w:r w:rsidR="0069211B">
                                    <w:t>125</w:t>
                                  </w:r>
                                  <w:r>
                                    <w:t>.00.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3DE2A" id="Text Box 6" o:spid="_x0000_s1027" type="#_x0000_t202" style="position:absolute;margin-left:-7.35pt;margin-top:-47.55pt;width:140.25pt;height:25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rF8QgIAAHkEAAAOAAAAZHJzL2Uyb0RvYy54bWysVMFu2zAMvQ/YPwi6L07SpumMOEXWosOA&#13;&#10;oC2QDj0rshwbkEVNUmJ3X78nOWm7bqdhF1kSKZLvPdKLq77V7KCcb8gUfDIac6aMpLIxu4J/f7z9&#13;&#10;dMmZD8KUQpNRBX9Wnl8tP35YdDZXU6pJl8oxBDE+72zB6xBsnmVe1qoVfkRWGRgrcq0IOLpdVjrR&#13;&#10;IXqrs+l4fJF15ErrSCrvcXszGPkyxa8qJcN9VXkVmC44agtpdWndxjVbLkS+c8LWjTyWIf6hilY0&#13;&#10;BklfQt2IINjeNX+EahvpyFMVRpLajKqqkSphAJrJ+B2aTS2sSlhAjrcvNPn/F1beHR4ca8qCX3Bm&#13;&#10;RAuJHlUf2Bfq2UVkp7M+h9PGwi30uIbKp3uPywi6r1wbv4DDYAfPzy/cxmAyPppfTibzGWcStjNI&#13;&#10;d57Iz15fW+fDV0Uti5uCO2iXKBWHtQ+oBK4nl5jMk27K20brdIj9oq61YwcBpbe7VCNe/OalDesA&#13;&#10;9Gw2ToENxedDZG2QIGIdMMVd6Lf9kYAtlc/A72joH2/lbYMi18KHB+HQMICMIQj3WCpNSELHHWc1&#13;&#10;uZ9/u4/+0BFWzjo0YMH9j71wijP9zUDhz5NzUMRCOpzP5lMc3FvL9q3F7NtrAvIJxs3KtI3+QZ+2&#13;&#10;laP2CbOyillhEkYid8HDaXsdhrHArEm1WiUn9KgVYW02VsbQkekowWP/JJw96hSg8B2dWlXk7+Qa&#13;&#10;fONLQ6t9oKpJWkaCB1aPvKO/k8THWYwD9PacvF7/GMtfAAAA//8DAFBLAwQUAAYACAAAACEAzBpE&#13;&#10;3OIAAAAQAQAADwAAAGRycy9kb3ducmV2LnhtbExPTW+DMAy9T9p/iDxptzZQlW6lhKr76Hka7LBj&#13;&#10;SlxgJQ4iacv49fNO28Wy/Z6f38u2o+3EBQffOlIQzyMQSJUzLdUKPsr97BGED5qM7hyhgm/0sM1v&#13;&#10;bzKdGneld7wUoRYsQj7VCpoQ+lRKXzVotZ+7HomxoxusDjwOtTSDvrK47eQiilbS6pb4Q6N7fG6w&#13;&#10;OhVny39d+XqadkGW+wqLJ5NMX2+fk1L3d+PLhstuAyLgGP4u4DcD+4ecjR3cmYwXnYJZvHxgKjfr&#13;&#10;JAbBjMUq4UQH3iwZknkm/wfJfwAAAP//AwBQSwECLQAUAAYACAAAACEAtoM4kv4AAADhAQAAEwAA&#13;&#10;AAAAAAAAAAAAAAAAAAAAW0NvbnRlbnRfVHlwZXNdLnhtbFBLAQItABQABgAIAAAAIQA4/SH/1gAA&#13;&#10;AJQBAAALAAAAAAAAAAAAAAAAAC8BAABfcmVscy8ucmVsc1BLAQItABQABgAIAAAAIQBF1rF8QgIA&#13;&#10;AHkEAAAOAAAAAAAAAAAAAAAAAC4CAABkcnMvZTJvRG9jLnhtbFBLAQItABQABgAIAAAAIQDMGkTc&#13;&#10;4gAAABABAAAPAAAAAAAAAAAAAAAAAJwEAABkcnMvZG93bnJldi54bWxQSwUGAAAAAAQABADzAAAA&#13;&#10;qwUAAAAA&#13;&#10;" fillcolor="white [3212]" stroked="f" strokeweight=".5pt">
                      <v:textbox>
                        <w:txbxContent>
                          <w:p w14:paraId="349399F7" w14:textId="45EB88F0" w:rsidR="008716D2" w:rsidRDefault="008716D2" w:rsidP="008716D2">
                            <w:r>
                              <w:t>Buy it now, for $</w:t>
                            </w:r>
                            <w:r w:rsidR="0069211B">
                              <w:t>125</w:t>
                            </w:r>
                            <w:r>
                              <w:t>.00.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D981A3" w14:textId="52EFFAE7" w:rsidR="003B144F" w:rsidRPr="00BF4861" w:rsidRDefault="002D0612" w:rsidP="00BF4861">
      <w:pPr>
        <w:spacing w:before="0" w:after="0"/>
        <w:rPr>
          <w:rFonts w:ascii="Times New Roman" w:eastAsia="Times New Roman" w:hAnsi="Times New Roman" w:cs="Times New Roman"/>
          <w:b w:val="0"/>
          <w:color w:val="auto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5E3F3B" wp14:editId="5ED013F0">
                <wp:simplePos x="0" y="0"/>
                <wp:positionH relativeFrom="column">
                  <wp:posOffset>6271895</wp:posOffset>
                </wp:positionH>
                <wp:positionV relativeFrom="paragraph">
                  <wp:posOffset>-9085580</wp:posOffset>
                </wp:positionV>
                <wp:extent cx="728980" cy="3200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07D73" w14:textId="78410A2F" w:rsidR="008716D2" w:rsidRDefault="00500C13">
                            <w:r>
                              <w:t>10</w:t>
                            </w:r>
                            <w:r w:rsidR="004F0863">
                              <w:t>0</w:t>
                            </w:r>
                            <w:r w:rsidR="008716D2"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3F3B" id="Text Box 5" o:spid="_x0000_s1028" type="#_x0000_t202" style="position:absolute;margin-left:493.85pt;margin-top:-715.4pt;width:57.4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NCfLgIAAFcEAAAOAAAAZHJzL2Uyb0RvYy54bWysVN9v2jAQfp+0/8Hy+whQaCkiVKwV0yTU&#13;&#10;VoKpz8ZxSKTE59mGhP31++wARd2epr0457vz/fi+u8we2rpiB2VdSTrlg16fM6UlZaXepfzHZvll&#13;&#10;wpnzQmeiIq1SflSOP8w/f5o1ZqqGVFCVKcsQRLtpY1JeeG+mSeJkoWrhemSUhjEnWwuPq90lmRUN&#13;&#10;otdVMuz3b5OGbGYsSeUctE+dkc9j/DxX0r/kuVOeVSlHbT6eNp7bcCbzmZjurDBFKU9liH+oohal&#13;&#10;RtJLqCfhBdvb8o9QdSktOcp9T1KdUJ6XUsUe0M2g/6GbdSGMir0AHGcuMLn/F1Y+H14tK7OUjznT&#13;&#10;ogZFG9V69pVaNg7oNMZN4bQ2cPMt1GD5rHdQhqbb3Nbhi3YY7MD5eME2BJNQ3g0n9xNYJEw3YG4U&#13;&#10;sU/eHxvr/DdFNQtCyi2oi4iKw8p5FALXs0vIpWlZVlWkr9KsSfntzbgfH1wseFFpPAwtdKUGybfb&#13;&#10;NjZ8aWNL2RHdWeqmwxm5LFHDSjj/KizGAWVjxP0Ljrwi5KKTxFlB9tff9MEfLMHKWYPxSrn7uRdW&#13;&#10;cVZ91+DvfjACAszHy2h8N8TFXlu21xa9rx8JEzzAMhkZxeDvq7OYW6rfsAmLkBUmoSVyp9yfxUff&#13;&#10;DT02SarFIjphAo3wK702MoQOqAaEN+2bsOZEgwd/z3QeRDH9wEbn2/Gx2HvKy0hVwLlD9QQ/pjcy&#13;&#10;eNq0sB7X9+j1/j+Y/wYAAP//AwBQSwMEFAAGAAgAAAAhAFMxZsnrAAAAFQEAAA8AAABkcnMvZG93&#13;&#10;bnJldi54bWxMj09vwjAMxe+T9h0iI+0GSQuMUpoi1AlNmrYDjMtuaWPaavnTNQG6ffqlp+1iyfbz&#13;&#10;8/tl20ErcsXetdZwiGYMCJrKytbUHE7v+2kCxHlhpFDWIIdvdLDN7+8ykUp7Mwe8Hn1NgolxqeDQ&#13;&#10;eN+llLqqQS3czHZowu5sey18aPuayl7cgrlWNGbskWrRmvChER0WDVafx4vm8FLs38ShjHXyo4rn&#13;&#10;1/Ou+zp9LDl/mAxPm1B2GyAeB/93ASNDyA95CFbai5GOKA7rZLUKUg7TaDFnAWXURCxeAinH4Txh&#13;&#10;C6B5Rv/T5L8AAAD//wMAUEsBAi0AFAAGAAgAAAAhALaDOJL+AAAA4QEAABMAAAAAAAAAAAAAAAAA&#13;&#10;AAAAAFtDb250ZW50X1R5cGVzXS54bWxQSwECLQAUAAYACAAAACEAOP0h/9YAAACUAQAACwAAAAAA&#13;&#10;AAAAAAAAAAAvAQAAX3JlbHMvLnJlbHNQSwECLQAUAAYACAAAACEAYPzQny4CAABXBAAADgAAAAAA&#13;&#10;AAAAAAAAAAAuAgAAZHJzL2Uyb0RvYy54bWxQSwECLQAUAAYACAAAACEAUzFmyesAAAAVAQAADwAA&#13;&#10;AAAAAAAAAAAAAACIBAAAZHJzL2Rvd25yZXYueG1sUEsFBgAAAAAEAAQA8wAAAKAFAAAAAA==&#13;&#10;" filled="f" stroked="f" strokeweight=".5pt">
                <v:textbox>
                  <w:txbxContent>
                    <w:p w14:paraId="2AD07D73" w14:textId="78410A2F" w:rsidR="008716D2" w:rsidRDefault="00500C13">
                      <w:r>
                        <w:t>10</w:t>
                      </w:r>
                      <w:r w:rsidR="004F0863">
                        <w:t>0</w:t>
                      </w:r>
                      <w:r w:rsidR="008716D2"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8272DA" w:rsidRPr="008272DA">
        <w:rPr>
          <w:rFonts w:ascii="Times New Roman" w:eastAsia="Times New Roman" w:hAnsi="Times New Roman" w:cs="Times New Roman"/>
          <w:b w:val="0"/>
          <w:color w:val="auto"/>
          <w:lang w:eastAsia="zh-CN"/>
        </w:rPr>
        <w:fldChar w:fldCharType="begin"/>
      </w:r>
      <w:r w:rsidR="008272DA" w:rsidRPr="008272DA">
        <w:rPr>
          <w:rFonts w:ascii="Times New Roman" w:eastAsia="Times New Roman" w:hAnsi="Times New Roman" w:cs="Times New Roman"/>
          <w:b w:val="0"/>
          <w:color w:val="auto"/>
          <w:lang w:eastAsia="zh-CN"/>
        </w:rPr>
        <w:instrText xml:space="preserve"> INCLUDEPICTURE "https://imgcdn.carhartt.com/is/image/Carhartt/103106412?$pdp-primary-image-static$" \* MERGEFORMATINET </w:instrText>
      </w:r>
      <w:r w:rsidR="008272DA" w:rsidRPr="008272DA">
        <w:rPr>
          <w:rFonts w:ascii="Times New Roman" w:eastAsia="Times New Roman" w:hAnsi="Times New Roman" w:cs="Times New Roman"/>
          <w:b w:val="0"/>
          <w:color w:val="auto"/>
          <w:lang w:eastAsia="zh-CN"/>
        </w:rPr>
        <w:fldChar w:fldCharType="end"/>
      </w:r>
      <w:bookmarkStart w:id="0" w:name="_GoBack"/>
      <w:bookmarkEnd w:id="0"/>
    </w:p>
    <w:sectPr w:rsidR="003B144F" w:rsidRPr="00BF4861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A43"/>
    <w:rsid w:val="00024819"/>
    <w:rsid w:val="0004063D"/>
    <w:rsid w:val="00064869"/>
    <w:rsid w:val="00084478"/>
    <w:rsid w:val="000851B6"/>
    <w:rsid w:val="000F482C"/>
    <w:rsid w:val="001202B1"/>
    <w:rsid w:val="00160094"/>
    <w:rsid w:val="001F2104"/>
    <w:rsid w:val="002465E4"/>
    <w:rsid w:val="00254014"/>
    <w:rsid w:val="00256009"/>
    <w:rsid w:val="00274C44"/>
    <w:rsid w:val="002912CC"/>
    <w:rsid w:val="002D0612"/>
    <w:rsid w:val="002E58DF"/>
    <w:rsid w:val="003003A2"/>
    <w:rsid w:val="003B144F"/>
    <w:rsid w:val="003D6DC4"/>
    <w:rsid w:val="004F0863"/>
    <w:rsid w:val="004F6857"/>
    <w:rsid w:val="00500C13"/>
    <w:rsid w:val="0055064C"/>
    <w:rsid w:val="005B1597"/>
    <w:rsid w:val="005D291D"/>
    <w:rsid w:val="005D7134"/>
    <w:rsid w:val="00607CF7"/>
    <w:rsid w:val="00622709"/>
    <w:rsid w:val="00652121"/>
    <w:rsid w:val="006605C8"/>
    <w:rsid w:val="006710FA"/>
    <w:rsid w:val="00686C80"/>
    <w:rsid w:val="0069211B"/>
    <w:rsid w:val="007167F8"/>
    <w:rsid w:val="00794077"/>
    <w:rsid w:val="007B7997"/>
    <w:rsid w:val="007D3C03"/>
    <w:rsid w:val="007D7A4A"/>
    <w:rsid w:val="008272DA"/>
    <w:rsid w:val="008716D2"/>
    <w:rsid w:val="00872FF7"/>
    <w:rsid w:val="008C7C13"/>
    <w:rsid w:val="009113B9"/>
    <w:rsid w:val="00922319"/>
    <w:rsid w:val="00932DC3"/>
    <w:rsid w:val="00952133"/>
    <w:rsid w:val="0096235E"/>
    <w:rsid w:val="00A334A8"/>
    <w:rsid w:val="00A5071D"/>
    <w:rsid w:val="00AC7A8F"/>
    <w:rsid w:val="00AE01D4"/>
    <w:rsid w:val="00B44441"/>
    <w:rsid w:val="00B803F8"/>
    <w:rsid w:val="00BC36E4"/>
    <w:rsid w:val="00BC52A4"/>
    <w:rsid w:val="00BF4861"/>
    <w:rsid w:val="00C016CE"/>
    <w:rsid w:val="00C56C25"/>
    <w:rsid w:val="00C61A01"/>
    <w:rsid w:val="00C632AA"/>
    <w:rsid w:val="00CC4405"/>
    <w:rsid w:val="00CC73A6"/>
    <w:rsid w:val="00CF0CB3"/>
    <w:rsid w:val="00D16480"/>
    <w:rsid w:val="00D27178"/>
    <w:rsid w:val="00E0489D"/>
    <w:rsid w:val="00E13266"/>
    <w:rsid w:val="00E671E9"/>
    <w:rsid w:val="00E770B8"/>
    <w:rsid w:val="00E8497A"/>
    <w:rsid w:val="00EA20AB"/>
    <w:rsid w:val="00EC7B9B"/>
    <w:rsid w:val="00EE2481"/>
    <w:rsid w:val="00F52368"/>
    <w:rsid w:val="00F73A43"/>
    <w:rsid w:val="00FE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5508B"/>
  <w15:chartTrackingRefBased/>
  <w15:docId w15:val="{4AD91D2A-387C-EE41-A102-4B0C751E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rsid w:val="005B159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color w:val="auto"/>
      <w:lang w:eastAsia="zh-CN"/>
    </w:rPr>
  </w:style>
  <w:style w:type="character" w:styleId="Hyperlink">
    <w:name w:val="Hyperlink"/>
    <w:basedOn w:val="DefaultParagraphFont"/>
    <w:uiPriority w:val="99"/>
    <w:unhideWhenUsed/>
    <w:rsid w:val="00686C80"/>
    <w:rPr>
      <w:color w:val="58ACB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6C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6C80"/>
    <w:rPr>
      <w:color w:val="7B70AA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441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441"/>
    <w:rPr>
      <w:rFonts w:ascii="Times New Roman" w:hAnsi="Times New Roman" w:cs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64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95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5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ose/Library/Containers/com.microsoft.Word/Data/Library/Application%20Support/Microsoft/Office/16.0/DTS/en-US%7bB18C83AD-D44D-A54D-A4A6-F09489968063%7d/%7b61D23160-5F1D-DB42-AC12-B63CC219F871%7dtf1000208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9760D555BB934C9FA268D472361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0CD1A-FB23-F749-A963-7763521A3C88}"/>
      </w:docPartPr>
      <w:docPartBody>
        <w:p w:rsidR="00004699" w:rsidRDefault="004A6E4B">
          <w:pPr>
            <w:pStyle w:val="379760D555BB934C9FA268D4723610CF"/>
          </w:pPr>
          <w:r>
            <w:t>[Item]</w:t>
          </w:r>
        </w:p>
      </w:docPartBody>
    </w:docPart>
    <w:docPart>
      <w:docPartPr>
        <w:name w:val="D66D06E017C8324DAA3780A2BA84C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EC6B2-D628-6A4E-BD75-1A37EFFFC3B4}"/>
      </w:docPartPr>
      <w:docPartBody>
        <w:p w:rsidR="00004699" w:rsidRDefault="004A6E4B">
          <w:pPr>
            <w:pStyle w:val="D66D06E017C8324DAA3780A2BA84C7A0"/>
          </w:pPr>
          <w:r>
            <w:t>[Contact Info]</w:t>
          </w:r>
        </w:p>
      </w:docPartBody>
    </w:docPart>
    <w:docPart>
      <w:docPartPr>
        <w:name w:val="FDA39BE33E8FB147B2330DFA24711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DD0C-9D45-3043-8DC3-15A3AC758924}"/>
      </w:docPartPr>
      <w:docPartBody>
        <w:p w:rsidR="00004699" w:rsidRDefault="004A6E4B">
          <w:pPr>
            <w:pStyle w:val="FDA39BE33E8FB147B2330DFA247118F8"/>
          </w:pPr>
          <w:r>
            <w:t>[Item]</w:t>
          </w:r>
        </w:p>
      </w:docPartBody>
    </w:docPart>
    <w:docPart>
      <w:docPartPr>
        <w:name w:val="790E529770134B4DB720290F1AA26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4D83A-966D-D64C-80C6-A0984AF632E1}"/>
      </w:docPartPr>
      <w:docPartBody>
        <w:p w:rsidR="00004699" w:rsidRDefault="004A6E4B">
          <w:pPr>
            <w:pStyle w:val="790E529770134B4DB720290F1AA264C8"/>
          </w:pPr>
          <w:r>
            <w:t>[Contact Info]</w:t>
          </w:r>
        </w:p>
      </w:docPartBody>
    </w:docPart>
    <w:docPart>
      <w:docPartPr>
        <w:name w:val="8830BCEB72C6814C8CDCF96F990CC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697AE-FD51-614E-BFBA-D8CA92C8AD3D}"/>
      </w:docPartPr>
      <w:docPartBody>
        <w:p w:rsidR="00004699" w:rsidRDefault="004A6E4B">
          <w:pPr>
            <w:pStyle w:val="8830BCEB72C6814C8CDCF96F990CC8C1"/>
          </w:pPr>
          <w:r>
            <w:t>[Item]</w:t>
          </w:r>
        </w:p>
      </w:docPartBody>
    </w:docPart>
    <w:docPart>
      <w:docPartPr>
        <w:name w:val="EC6228E6D28AC74D9E215A8BDCE78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95293-BE94-184E-B565-D731F3D9BF9A}"/>
      </w:docPartPr>
      <w:docPartBody>
        <w:p w:rsidR="00004699" w:rsidRDefault="004A6E4B">
          <w:pPr>
            <w:pStyle w:val="EC6228E6D28AC74D9E215A8BDCE78312"/>
          </w:pPr>
          <w:r>
            <w:t>[Contact Info]</w:t>
          </w:r>
        </w:p>
      </w:docPartBody>
    </w:docPart>
    <w:docPart>
      <w:docPartPr>
        <w:name w:val="837A97F8C5302C4C895E69B1BC39C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4954B-9F97-414B-A1D2-350EB891874C}"/>
      </w:docPartPr>
      <w:docPartBody>
        <w:p w:rsidR="00004699" w:rsidRDefault="004A6E4B">
          <w:pPr>
            <w:pStyle w:val="837A97F8C5302C4C895E69B1BC39CC09"/>
          </w:pPr>
          <w:r>
            <w:t>[Item]</w:t>
          </w:r>
        </w:p>
      </w:docPartBody>
    </w:docPart>
    <w:docPart>
      <w:docPartPr>
        <w:name w:val="E9599EAFF90EA4439CE4E32D9603E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415D-08EF-ED48-ACB2-A6D101AB46D3}"/>
      </w:docPartPr>
      <w:docPartBody>
        <w:p w:rsidR="00004699" w:rsidRDefault="004A6E4B">
          <w:pPr>
            <w:pStyle w:val="E9599EAFF90EA4439CE4E32D9603E5FB"/>
          </w:pPr>
          <w:r>
            <w:t>[Contact Info]</w:t>
          </w:r>
        </w:p>
      </w:docPartBody>
    </w:docPart>
    <w:docPart>
      <w:docPartPr>
        <w:name w:val="17F4C28F121FD04B93DD5F1844F91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2C451-77AC-3E46-A227-858CF54E281D}"/>
      </w:docPartPr>
      <w:docPartBody>
        <w:p w:rsidR="00004699" w:rsidRDefault="004A6E4B">
          <w:pPr>
            <w:pStyle w:val="17F4C28F121FD04B93DD5F1844F91A8B"/>
          </w:pPr>
          <w:r>
            <w:t>[Item]</w:t>
          </w:r>
        </w:p>
      </w:docPartBody>
    </w:docPart>
    <w:docPart>
      <w:docPartPr>
        <w:name w:val="5C9AFF0A69D1AE4A86AFA1C4246D2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01C3C-17E6-6D48-98ED-0A2461968172}"/>
      </w:docPartPr>
      <w:docPartBody>
        <w:p w:rsidR="00004699" w:rsidRDefault="004A6E4B">
          <w:pPr>
            <w:pStyle w:val="5C9AFF0A69D1AE4A86AFA1C4246D281F"/>
          </w:pPr>
          <w:r>
            <w:t>[Contact Info]</w:t>
          </w:r>
        </w:p>
      </w:docPartBody>
    </w:docPart>
    <w:docPart>
      <w:docPartPr>
        <w:name w:val="AFBC46B5A7C8064B9840C1ED11F10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3394C-6826-194B-8462-285BFF4510E9}"/>
      </w:docPartPr>
      <w:docPartBody>
        <w:p w:rsidR="00004699" w:rsidRDefault="004A6E4B">
          <w:pPr>
            <w:pStyle w:val="AFBC46B5A7C8064B9840C1ED11F10490"/>
          </w:pPr>
          <w:r>
            <w:t>[Item]</w:t>
          </w:r>
        </w:p>
      </w:docPartBody>
    </w:docPart>
    <w:docPart>
      <w:docPartPr>
        <w:name w:val="9861F494EEB5B841ABEA052755A13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5689A-6DCF-9D48-9BA9-8ACCCE7A34E6}"/>
      </w:docPartPr>
      <w:docPartBody>
        <w:p w:rsidR="00004699" w:rsidRDefault="004A6E4B">
          <w:pPr>
            <w:pStyle w:val="9861F494EEB5B841ABEA052755A13B10"/>
          </w:pPr>
          <w:r>
            <w:t>[Contact Info]</w:t>
          </w:r>
        </w:p>
      </w:docPartBody>
    </w:docPart>
    <w:docPart>
      <w:docPartPr>
        <w:name w:val="6DE5FDDC3108F74BAB17464E3779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213B9-3154-0041-B5D3-017EE3F2F496}"/>
      </w:docPartPr>
      <w:docPartBody>
        <w:p w:rsidR="00004699" w:rsidRDefault="004A6E4B">
          <w:pPr>
            <w:pStyle w:val="6DE5FDDC3108F74BAB17464E3779253B"/>
          </w:pPr>
          <w:r>
            <w:t>[Item]</w:t>
          </w:r>
        </w:p>
      </w:docPartBody>
    </w:docPart>
    <w:docPart>
      <w:docPartPr>
        <w:name w:val="983C2AE5D1B3734BBCD3A704B8819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77FE6-C809-EF49-B44B-FC815CA6658B}"/>
      </w:docPartPr>
      <w:docPartBody>
        <w:p w:rsidR="00004699" w:rsidRDefault="004A6E4B">
          <w:pPr>
            <w:pStyle w:val="983C2AE5D1B3734BBCD3A704B88196FC"/>
          </w:pPr>
          <w:r>
            <w:t>[Contact Info]</w:t>
          </w:r>
        </w:p>
      </w:docPartBody>
    </w:docPart>
    <w:docPart>
      <w:docPartPr>
        <w:name w:val="BEF44F8EC18CAF4981E28A3230BE2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CF972-5DC1-614A-9157-D888166449D0}"/>
      </w:docPartPr>
      <w:docPartBody>
        <w:p w:rsidR="00004699" w:rsidRDefault="004A6E4B">
          <w:pPr>
            <w:pStyle w:val="BEF44F8EC18CAF4981E28A3230BE2948"/>
          </w:pPr>
          <w:r>
            <w:t>[Item]</w:t>
          </w:r>
        </w:p>
      </w:docPartBody>
    </w:docPart>
    <w:docPart>
      <w:docPartPr>
        <w:name w:val="1C7C3E95F6FB304996A2AB461CED1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15383-FA53-2C48-A065-C46E01C5B432}"/>
      </w:docPartPr>
      <w:docPartBody>
        <w:p w:rsidR="00004699" w:rsidRDefault="004A6E4B">
          <w:pPr>
            <w:pStyle w:val="1C7C3E95F6FB304996A2AB461CED1283"/>
          </w:pPr>
          <w:r>
            <w:t>[Contact Info]</w:t>
          </w:r>
        </w:p>
      </w:docPartBody>
    </w:docPart>
    <w:docPart>
      <w:docPartPr>
        <w:name w:val="0CE53FFA9E70FC4EBC5AEC39DEA8E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E548-EB1F-784A-8B58-8B0B6DCA45CC}"/>
      </w:docPartPr>
      <w:docPartBody>
        <w:p w:rsidR="00004699" w:rsidRDefault="004A6E4B">
          <w:pPr>
            <w:pStyle w:val="0CE53FFA9E70FC4EBC5AEC39DEA8E443"/>
          </w:pPr>
          <w:r>
            <w:t>[Item]</w:t>
          </w:r>
        </w:p>
      </w:docPartBody>
    </w:docPart>
    <w:docPart>
      <w:docPartPr>
        <w:name w:val="C1B6300BC0042F44917EB93816A3F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FB500-9123-D149-92FB-9A6FD334D682}"/>
      </w:docPartPr>
      <w:docPartBody>
        <w:p w:rsidR="00004699" w:rsidRDefault="004A6E4B">
          <w:pPr>
            <w:pStyle w:val="C1B6300BC0042F44917EB93816A3F2AF"/>
          </w:pPr>
          <w:r>
            <w:t>[Contact Info]</w:t>
          </w:r>
        </w:p>
      </w:docPartBody>
    </w:docPart>
    <w:docPart>
      <w:docPartPr>
        <w:name w:val="8342374C7C07AD48B292AE63437AE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6AE0C-1824-3A40-92C6-E56A6449320E}"/>
      </w:docPartPr>
      <w:docPartBody>
        <w:p w:rsidR="00004699" w:rsidRDefault="004A6E4B">
          <w:pPr>
            <w:pStyle w:val="8342374C7C07AD48B292AE63437AEF97"/>
          </w:pPr>
          <w:r>
            <w:t>[Item]</w:t>
          </w:r>
        </w:p>
      </w:docPartBody>
    </w:docPart>
    <w:docPart>
      <w:docPartPr>
        <w:name w:val="B7C8894991E2DC4FAC592CE20A91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B6B9B-7645-364E-A750-482843ED6496}"/>
      </w:docPartPr>
      <w:docPartBody>
        <w:p w:rsidR="00004699" w:rsidRDefault="004A6E4B">
          <w:pPr>
            <w:pStyle w:val="B7C8894991E2DC4FAC592CE20A91D17F"/>
          </w:pPr>
          <w:r>
            <w:t>[Contact Info]</w:t>
          </w:r>
        </w:p>
      </w:docPartBody>
    </w:docPart>
    <w:docPart>
      <w:docPartPr>
        <w:name w:val="5203B69A47668849B401CF4033F73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81603-002F-8F4A-B6A9-3FEA1430E26A}"/>
      </w:docPartPr>
      <w:docPartBody>
        <w:p w:rsidR="00004699" w:rsidRDefault="004A6E4B">
          <w:pPr>
            <w:pStyle w:val="5203B69A47668849B401CF4033F73BA9"/>
          </w:pPr>
          <w:r>
            <w:t>[Item]</w:t>
          </w:r>
        </w:p>
      </w:docPartBody>
    </w:docPart>
    <w:docPart>
      <w:docPartPr>
        <w:name w:val="DB300794F8F28A478BE688552406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9ED8D-5C91-594E-A23A-95A6ED74D09D}"/>
      </w:docPartPr>
      <w:docPartBody>
        <w:p w:rsidR="00004699" w:rsidRDefault="004A6E4B">
          <w:pPr>
            <w:pStyle w:val="DB300794F8F28A478BE6885524063F35"/>
          </w:pPr>
          <w:r>
            <w:t>[Contact Info]</w:t>
          </w:r>
        </w:p>
      </w:docPartBody>
    </w:docPart>
    <w:docPart>
      <w:docPartPr>
        <w:name w:val="111E610CDEF0484A9F36E794EAED1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3A5B9-8DB5-7341-9604-6829CC52BADF}"/>
      </w:docPartPr>
      <w:docPartBody>
        <w:p w:rsidR="00004699" w:rsidRDefault="004A6E4B">
          <w:pPr>
            <w:pStyle w:val="111E610CDEF0484A9F36E794EAED18E3"/>
          </w:pPr>
          <w:r>
            <w:t>[Item]</w:t>
          </w:r>
        </w:p>
      </w:docPartBody>
    </w:docPart>
    <w:docPart>
      <w:docPartPr>
        <w:name w:val="F9FB3299C759864D928EA3EAD2770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82B01-2284-BA44-AD68-FCFEEB1DB659}"/>
      </w:docPartPr>
      <w:docPartBody>
        <w:p w:rsidR="00004699" w:rsidRDefault="004A6E4B">
          <w:pPr>
            <w:pStyle w:val="F9FB3299C759864D928EA3EAD2770926"/>
          </w:pPr>
          <w:r>
            <w:t>[Contact Info]</w:t>
          </w:r>
        </w:p>
      </w:docPartBody>
    </w:docPart>
    <w:docPart>
      <w:docPartPr>
        <w:name w:val="F9B205588E6B3740BBC4ECAEAEBB9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47E6A-2C1E-5040-88FE-124CDDE43D4D}"/>
      </w:docPartPr>
      <w:docPartBody>
        <w:p w:rsidR="00004699" w:rsidRDefault="004A6E4B">
          <w:pPr>
            <w:pStyle w:val="F9B205588E6B3740BBC4ECAEAEBB98C3"/>
          </w:pPr>
          <w:r>
            <w:t>[Item]</w:t>
          </w:r>
        </w:p>
      </w:docPartBody>
    </w:docPart>
    <w:docPart>
      <w:docPartPr>
        <w:name w:val="58B801EE9AD4654CB4D922F039F52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F4126-366E-454A-A0F1-85213BFFDF56}"/>
      </w:docPartPr>
      <w:docPartBody>
        <w:p w:rsidR="00004699" w:rsidRDefault="004A6E4B">
          <w:pPr>
            <w:pStyle w:val="58B801EE9AD4654CB4D922F039F5210A"/>
          </w:pPr>
          <w:r>
            <w:t>[Contact Info]</w:t>
          </w:r>
        </w:p>
      </w:docPartBody>
    </w:docPart>
    <w:docPart>
      <w:docPartPr>
        <w:name w:val="FDB677EEA264BE419ECD794EA5558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4A8F1-B598-5D46-ADCB-A82952B1A0C3}"/>
      </w:docPartPr>
      <w:docPartBody>
        <w:p w:rsidR="00004699" w:rsidRDefault="004A6E4B">
          <w:pPr>
            <w:pStyle w:val="FDB677EEA264BE419ECD794EA555820B"/>
          </w:pPr>
          <w:r>
            <w:t>[Item]</w:t>
          </w:r>
        </w:p>
      </w:docPartBody>
    </w:docPart>
    <w:docPart>
      <w:docPartPr>
        <w:name w:val="9711FCF391AE2E4BA43F876C2BAC8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BA361-3E2C-2149-A00F-8A1574708ABA}"/>
      </w:docPartPr>
      <w:docPartBody>
        <w:p w:rsidR="00004699" w:rsidRDefault="004A6E4B">
          <w:pPr>
            <w:pStyle w:val="9711FCF391AE2E4BA43F876C2BAC8848"/>
          </w:pPr>
          <w:r>
            <w:t>[Contact Info]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E4B"/>
    <w:rsid w:val="00004699"/>
    <w:rsid w:val="00013992"/>
    <w:rsid w:val="004A6E4B"/>
    <w:rsid w:val="004E55BB"/>
    <w:rsid w:val="00C102B8"/>
    <w:rsid w:val="00E123D3"/>
    <w:rsid w:val="00E8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7EA7EF0FD15146A9800CB83C5146F6">
    <w:name w:val="EE7EA7EF0FD15146A9800CB83C5146F6"/>
  </w:style>
  <w:style w:type="paragraph" w:customStyle="1" w:styleId="C34258C604DD8F40A457FD0097573CEA">
    <w:name w:val="C34258C604DD8F40A457FD0097573CEA"/>
  </w:style>
  <w:style w:type="paragraph" w:customStyle="1" w:styleId="82996CC9BABF354899876DF84DA6D02A">
    <w:name w:val="82996CC9BABF354899876DF84DA6D02A"/>
  </w:style>
  <w:style w:type="paragraph" w:customStyle="1" w:styleId="BFF498D8510CC14DA5F5DC2CF0D9162B">
    <w:name w:val="BFF498D8510CC14DA5F5DC2CF0D9162B"/>
  </w:style>
  <w:style w:type="paragraph" w:customStyle="1" w:styleId="379760D555BB934C9FA268D4723610CF">
    <w:name w:val="379760D555BB934C9FA268D4723610CF"/>
  </w:style>
  <w:style w:type="paragraph" w:customStyle="1" w:styleId="D66D06E017C8324DAA3780A2BA84C7A0">
    <w:name w:val="D66D06E017C8324DAA3780A2BA84C7A0"/>
  </w:style>
  <w:style w:type="paragraph" w:customStyle="1" w:styleId="FDA39BE33E8FB147B2330DFA247118F8">
    <w:name w:val="FDA39BE33E8FB147B2330DFA247118F8"/>
  </w:style>
  <w:style w:type="paragraph" w:customStyle="1" w:styleId="790E529770134B4DB720290F1AA264C8">
    <w:name w:val="790E529770134B4DB720290F1AA264C8"/>
  </w:style>
  <w:style w:type="paragraph" w:customStyle="1" w:styleId="8830BCEB72C6814C8CDCF96F990CC8C1">
    <w:name w:val="8830BCEB72C6814C8CDCF96F990CC8C1"/>
  </w:style>
  <w:style w:type="paragraph" w:customStyle="1" w:styleId="EC6228E6D28AC74D9E215A8BDCE78312">
    <w:name w:val="EC6228E6D28AC74D9E215A8BDCE78312"/>
  </w:style>
  <w:style w:type="paragraph" w:customStyle="1" w:styleId="837A97F8C5302C4C895E69B1BC39CC09">
    <w:name w:val="837A97F8C5302C4C895E69B1BC39CC09"/>
  </w:style>
  <w:style w:type="paragraph" w:customStyle="1" w:styleId="E9599EAFF90EA4439CE4E32D9603E5FB">
    <w:name w:val="E9599EAFF90EA4439CE4E32D9603E5FB"/>
  </w:style>
  <w:style w:type="paragraph" w:customStyle="1" w:styleId="17F4C28F121FD04B93DD5F1844F91A8B">
    <w:name w:val="17F4C28F121FD04B93DD5F1844F91A8B"/>
  </w:style>
  <w:style w:type="paragraph" w:customStyle="1" w:styleId="5C9AFF0A69D1AE4A86AFA1C4246D281F">
    <w:name w:val="5C9AFF0A69D1AE4A86AFA1C4246D281F"/>
  </w:style>
  <w:style w:type="paragraph" w:customStyle="1" w:styleId="AFBC46B5A7C8064B9840C1ED11F10490">
    <w:name w:val="AFBC46B5A7C8064B9840C1ED11F10490"/>
  </w:style>
  <w:style w:type="paragraph" w:customStyle="1" w:styleId="9861F494EEB5B841ABEA052755A13B10">
    <w:name w:val="9861F494EEB5B841ABEA052755A13B10"/>
  </w:style>
  <w:style w:type="paragraph" w:customStyle="1" w:styleId="6DE5FDDC3108F74BAB17464E3779253B">
    <w:name w:val="6DE5FDDC3108F74BAB17464E3779253B"/>
  </w:style>
  <w:style w:type="paragraph" w:customStyle="1" w:styleId="983C2AE5D1B3734BBCD3A704B88196FC">
    <w:name w:val="983C2AE5D1B3734BBCD3A704B88196FC"/>
  </w:style>
  <w:style w:type="paragraph" w:customStyle="1" w:styleId="BEF44F8EC18CAF4981E28A3230BE2948">
    <w:name w:val="BEF44F8EC18CAF4981E28A3230BE2948"/>
  </w:style>
  <w:style w:type="paragraph" w:customStyle="1" w:styleId="1C7C3E95F6FB304996A2AB461CED1283">
    <w:name w:val="1C7C3E95F6FB304996A2AB461CED1283"/>
  </w:style>
  <w:style w:type="paragraph" w:customStyle="1" w:styleId="0CE53FFA9E70FC4EBC5AEC39DEA8E443">
    <w:name w:val="0CE53FFA9E70FC4EBC5AEC39DEA8E443"/>
  </w:style>
  <w:style w:type="paragraph" w:customStyle="1" w:styleId="C1B6300BC0042F44917EB93816A3F2AF">
    <w:name w:val="C1B6300BC0042F44917EB93816A3F2AF"/>
  </w:style>
  <w:style w:type="paragraph" w:customStyle="1" w:styleId="8342374C7C07AD48B292AE63437AEF97">
    <w:name w:val="8342374C7C07AD48B292AE63437AEF97"/>
  </w:style>
  <w:style w:type="paragraph" w:customStyle="1" w:styleId="B7C8894991E2DC4FAC592CE20A91D17F">
    <w:name w:val="B7C8894991E2DC4FAC592CE20A91D17F"/>
  </w:style>
  <w:style w:type="paragraph" w:customStyle="1" w:styleId="5203B69A47668849B401CF4033F73BA9">
    <w:name w:val="5203B69A47668849B401CF4033F73BA9"/>
  </w:style>
  <w:style w:type="paragraph" w:customStyle="1" w:styleId="DB300794F8F28A478BE6885524063F35">
    <w:name w:val="DB300794F8F28A478BE6885524063F35"/>
  </w:style>
  <w:style w:type="paragraph" w:customStyle="1" w:styleId="111E610CDEF0484A9F36E794EAED18E3">
    <w:name w:val="111E610CDEF0484A9F36E794EAED18E3"/>
  </w:style>
  <w:style w:type="paragraph" w:customStyle="1" w:styleId="F9FB3299C759864D928EA3EAD2770926">
    <w:name w:val="F9FB3299C759864D928EA3EAD2770926"/>
  </w:style>
  <w:style w:type="paragraph" w:customStyle="1" w:styleId="F9B205588E6B3740BBC4ECAEAEBB98C3">
    <w:name w:val="F9B205588E6B3740BBC4ECAEAEBB98C3"/>
  </w:style>
  <w:style w:type="paragraph" w:customStyle="1" w:styleId="58B801EE9AD4654CB4D922F039F5210A">
    <w:name w:val="58B801EE9AD4654CB4D922F039F5210A"/>
  </w:style>
  <w:style w:type="paragraph" w:customStyle="1" w:styleId="FDB677EEA264BE419ECD794EA555820B">
    <w:name w:val="FDB677EEA264BE419ECD794EA555820B"/>
  </w:style>
  <w:style w:type="paragraph" w:customStyle="1" w:styleId="9711FCF391AE2E4BA43F876C2BAC8848">
    <w:name w:val="9711FCF391AE2E4BA43F876C2BAC8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Name: _____________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%7b61D23160-5F1D-DB42-AC12-B63CC219F871%7dtf10002087.dotx</Template>
  <TotalTime>1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Bid Amount: $_______</dc:subject>
  <dc:creator>Ed Bos</dc:creator>
  <cp:keywords/>
  <dc:description/>
  <cp:lastModifiedBy>Bos, Edward A Lt Col</cp:lastModifiedBy>
  <cp:revision>2</cp:revision>
  <cp:lastPrinted>2019-09-26T05:51:00Z</cp:lastPrinted>
  <dcterms:created xsi:type="dcterms:W3CDTF">2019-10-05T19:06:00Z</dcterms:created>
  <dcterms:modified xsi:type="dcterms:W3CDTF">2019-10-05T19:06:00Z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